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75" w:rsidRPr="00EF0904" w:rsidRDefault="00EF0904">
      <w:pPr>
        <w:rPr>
          <w:b/>
          <w:u w:val="single"/>
        </w:rPr>
      </w:pPr>
      <w:r w:rsidRPr="00EF0904">
        <w:rPr>
          <w:b/>
          <w:u w:val="single"/>
        </w:rPr>
        <w:t xml:space="preserve"> Образец  заявления  на   вступление  в  </w:t>
      </w:r>
      <w:r w:rsidR="00204459">
        <w:rPr>
          <w:b/>
          <w:u w:val="single"/>
        </w:rPr>
        <w:t>СРО</w:t>
      </w:r>
    </w:p>
    <w:p w:rsidR="00EF0904" w:rsidRDefault="00EF0904"/>
    <w:p w:rsidR="00EF0904" w:rsidRDefault="00EF0904"/>
    <w:p w:rsidR="00EF0904" w:rsidRDefault="00EF0904"/>
    <w:p w:rsidR="00EF0904" w:rsidRDefault="00EF0904"/>
    <w:p w:rsidR="00EF0904" w:rsidRDefault="00EF0904"/>
    <w:p w:rsidR="00EF0904" w:rsidRDefault="00EF0904"/>
    <w:p w:rsidR="00EF0904" w:rsidRPr="00EF0904" w:rsidRDefault="00EF0904">
      <w:pPr>
        <w:rPr>
          <w:sz w:val="32"/>
          <w:szCs w:val="32"/>
        </w:rPr>
      </w:pPr>
      <w:r w:rsidRPr="00EF0904">
        <w:rPr>
          <w:sz w:val="32"/>
          <w:szCs w:val="32"/>
        </w:rPr>
        <w:t>На  фирменном  бланке   заявителя  с  указанием  даты  и  исходящего номера</w:t>
      </w:r>
    </w:p>
    <w:p w:rsidR="00EF0904" w:rsidRDefault="00EF0904"/>
    <w:p w:rsidR="00EF0904" w:rsidRDefault="00EF0904">
      <w:r>
        <w:tab/>
      </w:r>
      <w:r>
        <w:tab/>
      </w:r>
      <w:r>
        <w:tab/>
      </w:r>
      <w:r>
        <w:tab/>
        <w:t xml:space="preserve"> </w:t>
      </w:r>
    </w:p>
    <w:p w:rsidR="00EF0904" w:rsidRDefault="00EF0904"/>
    <w:p w:rsidR="00EF0904" w:rsidRDefault="00EF0904"/>
    <w:p w:rsidR="00EF0904" w:rsidRDefault="00EF0904"/>
    <w:p w:rsidR="00EF0904" w:rsidRDefault="00EF0904"/>
    <w:p w:rsidR="00204459" w:rsidRDefault="00EF0904" w:rsidP="00204459">
      <w:pPr>
        <w:jc w:val="right"/>
        <w:rPr>
          <w:sz w:val="28"/>
          <w:szCs w:val="28"/>
        </w:rPr>
      </w:pPr>
      <w:r w:rsidRPr="00EF0904">
        <w:rPr>
          <w:sz w:val="28"/>
          <w:szCs w:val="28"/>
        </w:rPr>
        <w:t xml:space="preserve"> Председателю    </w:t>
      </w:r>
      <w:r w:rsidR="00204459">
        <w:rPr>
          <w:sz w:val="28"/>
          <w:szCs w:val="28"/>
        </w:rPr>
        <w:t>АСРО</w:t>
      </w:r>
      <w:r w:rsidRPr="00EF0904">
        <w:rPr>
          <w:sz w:val="28"/>
          <w:szCs w:val="28"/>
        </w:rPr>
        <w:t xml:space="preserve"> «Объединение </w:t>
      </w:r>
    </w:p>
    <w:p w:rsidR="00EF0904" w:rsidRPr="00EF0904" w:rsidRDefault="00EF0904" w:rsidP="00204459">
      <w:pPr>
        <w:jc w:val="right"/>
        <w:rPr>
          <w:sz w:val="28"/>
          <w:szCs w:val="28"/>
        </w:rPr>
      </w:pPr>
      <w:r w:rsidRPr="00EF0904">
        <w:rPr>
          <w:sz w:val="28"/>
          <w:szCs w:val="28"/>
        </w:rPr>
        <w:t xml:space="preserve">предпринимателей  по </w:t>
      </w:r>
      <w:proofErr w:type="spellStart"/>
      <w:r w:rsidRPr="00EF0904">
        <w:rPr>
          <w:sz w:val="28"/>
          <w:szCs w:val="28"/>
        </w:rPr>
        <w:t>рециклингу</w:t>
      </w:r>
      <w:proofErr w:type="spellEnd"/>
      <w:r w:rsidR="00204459">
        <w:rPr>
          <w:sz w:val="28"/>
          <w:szCs w:val="28"/>
        </w:rPr>
        <w:t xml:space="preserve"> </w:t>
      </w:r>
      <w:r w:rsidRPr="00EF0904">
        <w:rPr>
          <w:sz w:val="28"/>
          <w:szCs w:val="28"/>
        </w:rPr>
        <w:t>отходов»</w:t>
      </w:r>
    </w:p>
    <w:p w:rsidR="00EF0904" w:rsidRPr="00EF0904" w:rsidRDefault="00EF0904" w:rsidP="00204459">
      <w:pPr>
        <w:jc w:val="right"/>
        <w:rPr>
          <w:sz w:val="28"/>
          <w:szCs w:val="28"/>
        </w:rPr>
      </w:pPr>
    </w:p>
    <w:p w:rsidR="00EF0904" w:rsidRPr="00EF0904" w:rsidRDefault="00EF0904" w:rsidP="00204459">
      <w:pPr>
        <w:jc w:val="right"/>
        <w:rPr>
          <w:sz w:val="28"/>
          <w:szCs w:val="28"/>
        </w:rPr>
      </w:pP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</w:r>
      <w:r w:rsidRPr="00EF0904">
        <w:rPr>
          <w:sz w:val="28"/>
          <w:szCs w:val="28"/>
        </w:rPr>
        <w:tab/>
        <w:t xml:space="preserve"> А.К.  Веселову</w:t>
      </w:r>
    </w:p>
    <w:p w:rsidR="00EF0904" w:rsidRPr="00EF0904" w:rsidRDefault="00EF0904">
      <w:pPr>
        <w:rPr>
          <w:sz w:val="28"/>
          <w:szCs w:val="28"/>
        </w:rPr>
      </w:pPr>
    </w:p>
    <w:p w:rsidR="00EF0904" w:rsidRPr="00EF0904" w:rsidRDefault="00EF0904">
      <w:pPr>
        <w:rPr>
          <w:sz w:val="28"/>
          <w:szCs w:val="28"/>
        </w:rPr>
      </w:pPr>
    </w:p>
    <w:p w:rsidR="00EF0904" w:rsidRPr="00EF0904" w:rsidRDefault="00EF0904" w:rsidP="00204459">
      <w:pPr>
        <w:jc w:val="center"/>
        <w:rPr>
          <w:sz w:val="28"/>
          <w:szCs w:val="28"/>
        </w:rPr>
      </w:pPr>
      <w:r w:rsidRPr="00EF0904">
        <w:rPr>
          <w:sz w:val="28"/>
          <w:szCs w:val="28"/>
        </w:rPr>
        <w:t>Заявление</w:t>
      </w:r>
    </w:p>
    <w:p w:rsidR="00EF0904" w:rsidRPr="00EF0904" w:rsidRDefault="00EF0904">
      <w:pPr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  <w:r w:rsidRPr="00EF0904">
        <w:rPr>
          <w:sz w:val="28"/>
          <w:szCs w:val="28"/>
        </w:rPr>
        <w:t xml:space="preserve">_________________   просит   принять  в  члены    </w:t>
      </w:r>
      <w:r w:rsidR="00204459">
        <w:rPr>
          <w:sz w:val="28"/>
          <w:szCs w:val="28"/>
        </w:rPr>
        <w:t>Ассоциации СРО</w:t>
      </w:r>
      <w:r w:rsidRPr="00EF0904">
        <w:rPr>
          <w:sz w:val="28"/>
          <w:szCs w:val="28"/>
        </w:rPr>
        <w:t xml:space="preserve">  «Объединение предпринимателей  по </w:t>
      </w:r>
      <w:proofErr w:type="spellStart"/>
      <w:r w:rsidRPr="00EF0904">
        <w:rPr>
          <w:sz w:val="28"/>
          <w:szCs w:val="28"/>
        </w:rPr>
        <w:t>рециклингу</w:t>
      </w:r>
      <w:proofErr w:type="spellEnd"/>
      <w:r w:rsidRPr="00EF0904">
        <w:rPr>
          <w:sz w:val="28"/>
          <w:szCs w:val="28"/>
        </w:rPr>
        <w:t xml:space="preserve">  отходов».  С  уставом  </w:t>
      </w:r>
      <w:proofErr w:type="gramStart"/>
      <w:r w:rsidRPr="00EF0904">
        <w:rPr>
          <w:sz w:val="28"/>
          <w:szCs w:val="28"/>
        </w:rPr>
        <w:t>ознакомлены</w:t>
      </w:r>
      <w:proofErr w:type="gramEnd"/>
      <w:r w:rsidRPr="00EF0904">
        <w:rPr>
          <w:sz w:val="28"/>
          <w:szCs w:val="28"/>
        </w:rPr>
        <w:t>.</w:t>
      </w: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Default="00EF0904" w:rsidP="00204459">
      <w:pPr>
        <w:jc w:val="both"/>
        <w:rPr>
          <w:sz w:val="28"/>
          <w:szCs w:val="28"/>
        </w:rPr>
      </w:pPr>
      <w:r w:rsidRPr="00EF0904">
        <w:rPr>
          <w:sz w:val="28"/>
          <w:szCs w:val="28"/>
        </w:rPr>
        <w:t xml:space="preserve">   </w:t>
      </w:r>
      <w:r w:rsidR="00204459">
        <w:rPr>
          <w:sz w:val="28"/>
          <w:szCs w:val="28"/>
        </w:rPr>
        <w:t>Руководитель</w:t>
      </w:r>
      <w:r w:rsidRPr="00EF0904">
        <w:rPr>
          <w:sz w:val="28"/>
          <w:szCs w:val="28"/>
        </w:rPr>
        <w:t xml:space="preserve">    предприятия:</w:t>
      </w:r>
      <w:r>
        <w:rPr>
          <w:sz w:val="28"/>
          <w:szCs w:val="28"/>
        </w:rPr>
        <w:t xml:space="preserve">        _____________________  Ф.И.О.</w:t>
      </w:r>
    </w:p>
    <w:p w:rsidR="00EF0904" w:rsidRPr="00EF0904" w:rsidRDefault="00EF0904" w:rsidP="002044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Подпись </w:t>
      </w:r>
    </w:p>
    <w:p w:rsidR="00EF0904" w:rsidRPr="00EF0904" w:rsidRDefault="00EF0904" w:rsidP="00204459">
      <w:pPr>
        <w:jc w:val="both"/>
        <w:rPr>
          <w:sz w:val="28"/>
          <w:szCs w:val="28"/>
        </w:rPr>
      </w:pPr>
    </w:p>
    <w:p w:rsidR="00EF0904" w:rsidRPr="00EF0904" w:rsidRDefault="00EF0904" w:rsidP="00204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М.П.</w:t>
      </w:r>
    </w:p>
    <w:p w:rsidR="00EF0904" w:rsidRPr="00EF0904" w:rsidRDefault="00EF0904">
      <w:pPr>
        <w:rPr>
          <w:sz w:val="28"/>
          <w:szCs w:val="28"/>
        </w:rPr>
      </w:pPr>
    </w:p>
    <w:sectPr w:rsidR="00EF0904" w:rsidRPr="00EF0904" w:rsidSect="0057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EF0904"/>
    <w:rsid w:val="00024508"/>
    <w:rsid w:val="000368B4"/>
    <w:rsid w:val="00052115"/>
    <w:rsid w:val="00053902"/>
    <w:rsid w:val="000612EF"/>
    <w:rsid w:val="00070ADA"/>
    <w:rsid w:val="0007544C"/>
    <w:rsid w:val="000768E3"/>
    <w:rsid w:val="000E76D0"/>
    <w:rsid w:val="000F0355"/>
    <w:rsid w:val="001121E1"/>
    <w:rsid w:val="00112CB0"/>
    <w:rsid w:val="00147DA0"/>
    <w:rsid w:val="00163E9C"/>
    <w:rsid w:val="001738D2"/>
    <w:rsid w:val="00182484"/>
    <w:rsid w:val="00191710"/>
    <w:rsid w:val="001C4216"/>
    <w:rsid w:val="001C44C0"/>
    <w:rsid w:val="001D2E9B"/>
    <w:rsid w:val="001D6F19"/>
    <w:rsid w:val="00204459"/>
    <w:rsid w:val="00214AAE"/>
    <w:rsid w:val="00215CED"/>
    <w:rsid w:val="00242714"/>
    <w:rsid w:val="00254154"/>
    <w:rsid w:val="0028350A"/>
    <w:rsid w:val="00295076"/>
    <w:rsid w:val="002C3B5A"/>
    <w:rsid w:val="003010EC"/>
    <w:rsid w:val="00306F86"/>
    <w:rsid w:val="00316A94"/>
    <w:rsid w:val="00320E5A"/>
    <w:rsid w:val="003559CF"/>
    <w:rsid w:val="003A4A62"/>
    <w:rsid w:val="003D46D3"/>
    <w:rsid w:val="00411343"/>
    <w:rsid w:val="0041530F"/>
    <w:rsid w:val="004C22FA"/>
    <w:rsid w:val="004D3B6F"/>
    <w:rsid w:val="004E207A"/>
    <w:rsid w:val="004F341B"/>
    <w:rsid w:val="00505698"/>
    <w:rsid w:val="005648EB"/>
    <w:rsid w:val="00571100"/>
    <w:rsid w:val="005B2160"/>
    <w:rsid w:val="005B7E04"/>
    <w:rsid w:val="006003D8"/>
    <w:rsid w:val="00626A9C"/>
    <w:rsid w:val="0064291D"/>
    <w:rsid w:val="00666397"/>
    <w:rsid w:val="00681D3A"/>
    <w:rsid w:val="006C2822"/>
    <w:rsid w:val="006E06F5"/>
    <w:rsid w:val="00704BC7"/>
    <w:rsid w:val="00726157"/>
    <w:rsid w:val="007330A0"/>
    <w:rsid w:val="00757552"/>
    <w:rsid w:val="00776200"/>
    <w:rsid w:val="0080644A"/>
    <w:rsid w:val="0081420C"/>
    <w:rsid w:val="00827325"/>
    <w:rsid w:val="0084317D"/>
    <w:rsid w:val="00860118"/>
    <w:rsid w:val="00862596"/>
    <w:rsid w:val="008719DD"/>
    <w:rsid w:val="008A196C"/>
    <w:rsid w:val="008A2315"/>
    <w:rsid w:val="008B7197"/>
    <w:rsid w:val="008D0060"/>
    <w:rsid w:val="008D3908"/>
    <w:rsid w:val="00926ADB"/>
    <w:rsid w:val="00932CD0"/>
    <w:rsid w:val="00934529"/>
    <w:rsid w:val="0096198A"/>
    <w:rsid w:val="009841B1"/>
    <w:rsid w:val="009D2174"/>
    <w:rsid w:val="00A03DCF"/>
    <w:rsid w:val="00A05B9B"/>
    <w:rsid w:val="00A17480"/>
    <w:rsid w:val="00A83236"/>
    <w:rsid w:val="00A901CA"/>
    <w:rsid w:val="00AE5E67"/>
    <w:rsid w:val="00AF456E"/>
    <w:rsid w:val="00B109E3"/>
    <w:rsid w:val="00B44428"/>
    <w:rsid w:val="00B90429"/>
    <w:rsid w:val="00BB22D9"/>
    <w:rsid w:val="00BC6357"/>
    <w:rsid w:val="00BF41C7"/>
    <w:rsid w:val="00C16147"/>
    <w:rsid w:val="00C6459D"/>
    <w:rsid w:val="00CA5260"/>
    <w:rsid w:val="00CB2A24"/>
    <w:rsid w:val="00CC1456"/>
    <w:rsid w:val="00CD5A76"/>
    <w:rsid w:val="00CE20F9"/>
    <w:rsid w:val="00D1783D"/>
    <w:rsid w:val="00D207C4"/>
    <w:rsid w:val="00D27772"/>
    <w:rsid w:val="00D40D5B"/>
    <w:rsid w:val="00D61E2D"/>
    <w:rsid w:val="00D80771"/>
    <w:rsid w:val="00D91220"/>
    <w:rsid w:val="00D936FB"/>
    <w:rsid w:val="00DA6F22"/>
    <w:rsid w:val="00DF0554"/>
    <w:rsid w:val="00E001C2"/>
    <w:rsid w:val="00E35359"/>
    <w:rsid w:val="00E40C75"/>
    <w:rsid w:val="00E50372"/>
    <w:rsid w:val="00E50DCC"/>
    <w:rsid w:val="00E71930"/>
    <w:rsid w:val="00E821E0"/>
    <w:rsid w:val="00EA7873"/>
    <w:rsid w:val="00EC2981"/>
    <w:rsid w:val="00EC5F05"/>
    <w:rsid w:val="00EE42D5"/>
    <w:rsid w:val="00EF0904"/>
    <w:rsid w:val="00F27D60"/>
    <w:rsid w:val="00F54000"/>
    <w:rsid w:val="00F65F80"/>
    <w:rsid w:val="00F8087D"/>
    <w:rsid w:val="00F90690"/>
    <w:rsid w:val="00FD2F29"/>
    <w:rsid w:val="00FF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1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2014-02-10T10:38:00Z</dcterms:created>
  <dcterms:modified xsi:type="dcterms:W3CDTF">2019-09-19T05:44:00Z</dcterms:modified>
</cp:coreProperties>
</file>