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7ABC" w:rsidRPr="00847ABC" w:rsidRDefault="00847ABC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47ABC">
        <w:rPr>
          <w:b/>
          <w:sz w:val="28"/>
          <w:szCs w:val="28"/>
        </w:rPr>
        <w:tab/>
        <w:t xml:space="preserve"> Протокол</w:t>
      </w:r>
    </w:p>
    <w:p w:rsidR="00847ABC" w:rsidRPr="00847ABC" w:rsidRDefault="00847ABC" w:rsidP="00847ABC">
      <w:pPr>
        <w:ind w:left="708" w:firstLine="708"/>
        <w:rPr>
          <w:b/>
          <w:sz w:val="28"/>
          <w:szCs w:val="28"/>
        </w:rPr>
      </w:pPr>
      <w:r w:rsidRPr="00847ABC">
        <w:rPr>
          <w:b/>
          <w:sz w:val="28"/>
          <w:szCs w:val="28"/>
        </w:rPr>
        <w:t xml:space="preserve"> заседания    Совета   СРО НП  ОПРО</w:t>
      </w:r>
    </w:p>
    <w:p w:rsidR="00847ABC" w:rsidRDefault="00FC5C14">
      <w:pPr>
        <w:rPr>
          <w:sz w:val="28"/>
          <w:szCs w:val="28"/>
        </w:rPr>
      </w:pPr>
      <w:r w:rsidRPr="009C2E6F">
        <w:rPr>
          <w:sz w:val="28"/>
          <w:szCs w:val="28"/>
        </w:rPr>
        <w:t xml:space="preserve"> </w:t>
      </w:r>
    </w:p>
    <w:p w:rsidR="00847ABC" w:rsidRDefault="00847ABC">
      <w:pPr>
        <w:rPr>
          <w:sz w:val="28"/>
          <w:szCs w:val="28"/>
        </w:rPr>
      </w:pPr>
      <w:r>
        <w:rPr>
          <w:sz w:val="28"/>
          <w:szCs w:val="28"/>
        </w:rPr>
        <w:t xml:space="preserve">г. Уфа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30  июля  2014  г.</w:t>
      </w:r>
    </w:p>
    <w:p w:rsidR="00847ABC" w:rsidRDefault="00847ABC">
      <w:pPr>
        <w:rPr>
          <w:sz w:val="28"/>
          <w:szCs w:val="28"/>
        </w:rPr>
      </w:pPr>
    </w:p>
    <w:p w:rsidR="00847ABC" w:rsidRDefault="00FC5C14">
      <w:pPr>
        <w:rPr>
          <w:sz w:val="28"/>
          <w:szCs w:val="28"/>
        </w:rPr>
      </w:pPr>
      <w:r w:rsidRPr="009C2E6F">
        <w:rPr>
          <w:sz w:val="28"/>
          <w:szCs w:val="28"/>
        </w:rPr>
        <w:t xml:space="preserve"> </w:t>
      </w:r>
    </w:p>
    <w:p w:rsidR="00847ABC" w:rsidRDefault="00847ABC">
      <w:pPr>
        <w:rPr>
          <w:sz w:val="28"/>
          <w:szCs w:val="28"/>
        </w:rPr>
      </w:pPr>
      <w:r>
        <w:rPr>
          <w:sz w:val="28"/>
          <w:szCs w:val="28"/>
        </w:rPr>
        <w:t xml:space="preserve"> Присутствовали:</w:t>
      </w:r>
    </w:p>
    <w:p w:rsidR="00847ABC" w:rsidRDefault="00847ABC">
      <w:pPr>
        <w:rPr>
          <w:sz w:val="28"/>
          <w:szCs w:val="28"/>
        </w:rPr>
      </w:pPr>
      <w:r>
        <w:rPr>
          <w:sz w:val="28"/>
          <w:szCs w:val="28"/>
        </w:rPr>
        <w:t xml:space="preserve"> А.К. Веселов,  В.Б. Черемисов,  Р.М. Ханов,  А.Ю. Андреев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А.Н  . Казанцев</w:t>
      </w:r>
      <w:r w:rsidR="00F324C0">
        <w:rPr>
          <w:sz w:val="28"/>
          <w:szCs w:val="28"/>
        </w:rPr>
        <w:t xml:space="preserve"> ( остальные  члены   совета  проинформированы  о  дате  и времени  заседания)</w:t>
      </w:r>
      <w:r>
        <w:rPr>
          <w:sz w:val="28"/>
          <w:szCs w:val="28"/>
        </w:rPr>
        <w:t xml:space="preserve"> </w:t>
      </w:r>
    </w:p>
    <w:p w:rsidR="00847ABC" w:rsidRDefault="00847ABC">
      <w:pPr>
        <w:rPr>
          <w:sz w:val="28"/>
          <w:szCs w:val="28"/>
        </w:rPr>
      </w:pPr>
    </w:p>
    <w:p w:rsidR="00E40C75" w:rsidRPr="009C2E6F" w:rsidRDefault="00FC5C14">
      <w:pPr>
        <w:rPr>
          <w:sz w:val="28"/>
          <w:szCs w:val="28"/>
        </w:rPr>
      </w:pPr>
      <w:r w:rsidRPr="009C2E6F">
        <w:rPr>
          <w:sz w:val="28"/>
          <w:szCs w:val="28"/>
        </w:rPr>
        <w:t>Перечень вопросов</w:t>
      </w:r>
      <w:r w:rsidR="00847ABC">
        <w:rPr>
          <w:sz w:val="28"/>
          <w:szCs w:val="28"/>
        </w:rPr>
        <w:t xml:space="preserve">  на  обсуждение и решение:</w:t>
      </w:r>
    </w:p>
    <w:p w:rsidR="00FC5C14" w:rsidRPr="009C2E6F" w:rsidRDefault="00FC5C14">
      <w:pPr>
        <w:rPr>
          <w:sz w:val="28"/>
          <w:szCs w:val="28"/>
        </w:rPr>
      </w:pPr>
    </w:p>
    <w:p w:rsidR="00FC5C14" w:rsidRPr="009C2E6F" w:rsidRDefault="00983981" w:rsidP="00983981">
      <w:pPr>
        <w:pStyle w:val="a3"/>
        <w:numPr>
          <w:ilvl w:val="0"/>
          <w:numId w:val="1"/>
        </w:numPr>
        <w:rPr>
          <w:sz w:val="28"/>
          <w:szCs w:val="28"/>
        </w:rPr>
      </w:pPr>
      <w:r w:rsidRPr="009C2E6F">
        <w:rPr>
          <w:sz w:val="28"/>
          <w:szCs w:val="28"/>
        </w:rPr>
        <w:t xml:space="preserve"> О членских  взносах в    Национальный  союз  </w:t>
      </w:r>
      <w:proofErr w:type="spellStart"/>
      <w:r w:rsidRPr="009C2E6F">
        <w:rPr>
          <w:sz w:val="28"/>
          <w:szCs w:val="28"/>
        </w:rPr>
        <w:t>Экотехнологии</w:t>
      </w:r>
      <w:proofErr w:type="spellEnd"/>
      <w:r w:rsidRPr="009C2E6F">
        <w:rPr>
          <w:sz w:val="28"/>
          <w:szCs w:val="28"/>
        </w:rPr>
        <w:t>.</w:t>
      </w:r>
    </w:p>
    <w:p w:rsidR="00983981" w:rsidRPr="009C2E6F" w:rsidRDefault="00983981" w:rsidP="00983981">
      <w:pPr>
        <w:pStyle w:val="a3"/>
        <w:numPr>
          <w:ilvl w:val="0"/>
          <w:numId w:val="1"/>
        </w:numPr>
        <w:rPr>
          <w:sz w:val="28"/>
          <w:szCs w:val="28"/>
        </w:rPr>
      </w:pPr>
      <w:r w:rsidRPr="009C2E6F">
        <w:rPr>
          <w:sz w:val="28"/>
          <w:szCs w:val="28"/>
        </w:rPr>
        <w:t xml:space="preserve">  О    плане  работы  на  2014 год-   2-полугодие.</w:t>
      </w:r>
    </w:p>
    <w:p w:rsidR="00847ABC" w:rsidRDefault="00983981" w:rsidP="00983981">
      <w:pPr>
        <w:pStyle w:val="a3"/>
        <w:numPr>
          <w:ilvl w:val="0"/>
          <w:numId w:val="1"/>
        </w:numPr>
        <w:rPr>
          <w:sz w:val="28"/>
          <w:szCs w:val="28"/>
        </w:rPr>
      </w:pPr>
      <w:r w:rsidRPr="00847ABC">
        <w:rPr>
          <w:sz w:val="28"/>
          <w:szCs w:val="28"/>
        </w:rPr>
        <w:t xml:space="preserve">  О  членских  взносах</w:t>
      </w:r>
      <w:r w:rsidR="00F324C0">
        <w:rPr>
          <w:sz w:val="28"/>
          <w:szCs w:val="28"/>
        </w:rPr>
        <w:t>.</w:t>
      </w:r>
      <w:r w:rsidRPr="00847ABC">
        <w:rPr>
          <w:sz w:val="28"/>
          <w:szCs w:val="28"/>
        </w:rPr>
        <w:t xml:space="preserve"> </w:t>
      </w:r>
    </w:p>
    <w:p w:rsidR="00847ABC" w:rsidRDefault="009C2E6F" w:rsidP="00983981">
      <w:pPr>
        <w:pStyle w:val="a3"/>
        <w:numPr>
          <w:ilvl w:val="0"/>
          <w:numId w:val="1"/>
        </w:numPr>
        <w:rPr>
          <w:sz w:val="28"/>
          <w:szCs w:val="28"/>
        </w:rPr>
      </w:pPr>
      <w:r w:rsidRPr="00847ABC">
        <w:rPr>
          <w:sz w:val="28"/>
          <w:szCs w:val="28"/>
        </w:rPr>
        <w:t xml:space="preserve">   О  взаимодействии с    ГУП </w:t>
      </w:r>
      <w:proofErr w:type="spellStart"/>
      <w:r w:rsidRPr="00847ABC">
        <w:rPr>
          <w:sz w:val="28"/>
          <w:szCs w:val="28"/>
        </w:rPr>
        <w:t>Табигат</w:t>
      </w:r>
      <w:proofErr w:type="spellEnd"/>
      <w:r w:rsidR="00F324C0">
        <w:rPr>
          <w:sz w:val="28"/>
          <w:szCs w:val="28"/>
        </w:rPr>
        <w:t>.</w:t>
      </w:r>
      <w:r w:rsidRPr="00847ABC">
        <w:rPr>
          <w:sz w:val="28"/>
          <w:szCs w:val="28"/>
        </w:rPr>
        <w:t xml:space="preserve"> </w:t>
      </w:r>
    </w:p>
    <w:p w:rsidR="009C2E6F" w:rsidRPr="00847ABC" w:rsidRDefault="00F324C0" w:rsidP="00983981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 О  коллегии  Минэкологии  РБ.</w:t>
      </w:r>
    </w:p>
    <w:p w:rsidR="009C2E6F" w:rsidRPr="009C2E6F" w:rsidRDefault="009C2E6F" w:rsidP="00983981">
      <w:pPr>
        <w:pStyle w:val="a3"/>
        <w:numPr>
          <w:ilvl w:val="0"/>
          <w:numId w:val="1"/>
        </w:numPr>
        <w:rPr>
          <w:sz w:val="28"/>
          <w:szCs w:val="28"/>
        </w:rPr>
      </w:pPr>
      <w:r w:rsidRPr="009C2E6F">
        <w:rPr>
          <w:sz w:val="28"/>
          <w:szCs w:val="28"/>
        </w:rPr>
        <w:t xml:space="preserve">  О    приказе   РПН №255  и  санкциях  по ГРОРО.</w:t>
      </w:r>
    </w:p>
    <w:p w:rsidR="009C2E6F" w:rsidRPr="009C2E6F" w:rsidRDefault="009C2E6F" w:rsidP="00983981">
      <w:pPr>
        <w:pStyle w:val="a3"/>
        <w:numPr>
          <w:ilvl w:val="0"/>
          <w:numId w:val="1"/>
        </w:numPr>
        <w:rPr>
          <w:sz w:val="28"/>
          <w:szCs w:val="28"/>
        </w:rPr>
      </w:pPr>
      <w:r w:rsidRPr="009C2E6F">
        <w:rPr>
          <w:sz w:val="28"/>
          <w:szCs w:val="28"/>
        </w:rPr>
        <w:t xml:space="preserve"> О  проведении  проверки   учета   движения  </w:t>
      </w:r>
      <w:proofErr w:type="spellStart"/>
      <w:r w:rsidRPr="009C2E6F">
        <w:rPr>
          <w:sz w:val="28"/>
          <w:szCs w:val="28"/>
        </w:rPr>
        <w:t>промотходов</w:t>
      </w:r>
      <w:proofErr w:type="spellEnd"/>
      <w:r w:rsidRPr="009C2E6F">
        <w:rPr>
          <w:sz w:val="28"/>
          <w:szCs w:val="28"/>
        </w:rPr>
        <w:t xml:space="preserve">   в  ОМСУ.</w:t>
      </w:r>
    </w:p>
    <w:p w:rsidR="009C2E6F" w:rsidRPr="009C2E6F" w:rsidRDefault="009C2E6F" w:rsidP="00983981">
      <w:pPr>
        <w:pStyle w:val="a3"/>
        <w:numPr>
          <w:ilvl w:val="0"/>
          <w:numId w:val="1"/>
        </w:numPr>
        <w:rPr>
          <w:sz w:val="28"/>
          <w:szCs w:val="28"/>
        </w:rPr>
      </w:pPr>
      <w:r w:rsidRPr="009C2E6F">
        <w:rPr>
          <w:sz w:val="28"/>
          <w:szCs w:val="28"/>
        </w:rPr>
        <w:t xml:space="preserve">  О  </w:t>
      </w:r>
      <w:r w:rsidR="00F324C0">
        <w:rPr>
          <w:sz w:val="28"/>
          <w:szCs w:val="28"/>
        </w:rPr>
        <w:t xml:space="preserve">проверке </w:t>
      </w:r>
      <w:r w:rsidRPr="009C2E6F">
        <w:rPr>
          <w:sz w:val="28"/>
          <w:szCs w:val="28"/>
        </w:rPr>
        <w:t xml:space="preserve">  АНК </w:t>
      </w:r>
      <w:proofErr w:type="spellStart"/>
      <w:r w:rsidRPr="009C2E6F">
        <w:rPr>
          <w:sz w:val="28"/>
          <w:szCs w:val="28"/>
        </w:rPr>
        <w:t>Башнефть</w:t>
      </w:r>
      <w:proofErr w:type="spellEnd"/>
      <w:r w:rsidRPr="009C2E6F">
        <w:rPr>
          <w:sz w:val="28"/>
          <w:szCs w:val="28"/>
        </w:rPr>
        <w:t>.</w:t>
      </w:r>
    </w:p>
    <w:p w:rsidR="009C2E6F" w:rsidRPr="009C2E6F" w:rsidRDefault="00F324C0" w:rsidP="00983981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 Об  итогах  проверки  обращений ООО</w:t>
      </w:r>
      <w:r w:rsidR="009C2E6F" w:rsidRPr="009C2E6F">
        <w:rPr>
          <w:sz w:val="28"/>
          <w:szCs w:val="28"/>
        </w:rPr>
        <w:t xml:space="preserve">  </w:t>
      </w:r>
      <w:r w:rsidR="00052028">
        <w:rPr>
          <w:sz w:val="28"/>
          <w:szCs w:val="28"/>
        </w:rPr>
        <w:t>«</w:t>
      </w:r>
      <w:proofErr w:type="spellStart"/>
      <w:r w:rsidR="00052028">
        <w:rPr>
          <w:sz w:val="28"/>
          <w:szCs w:val="28"/>
        </w:rPr>
        <w:t>Экополигон</w:t>
      </w:r>
      <w:proofErr w:type="spellEnd"/>
      <w:r w:rsidR="00052028">
        <w:rPr>
          <w:sz w:val="28"/>
          <w:szCs w:val="28"/>
        </w:rPr>
        <w:t>»</w:t>
      </w:r>
      <w:r w:rsidR="009C2E6F" w:rsidRPr="009C2E6F">
        <w:rPr>
          <w:sz w:val="28"/>
          <w:szCs w:val="28"/>
        </w:rPr>
        <w:t xml:space="preserve"> и   </w:t>
      </w:r>
      <w:r>
        <w:rPr>
          <w:sz w:val="28"/>
          <w:szCs w:val="28"/>
        </w:rPr>
        <w:t xml:space="preserve">ООО </w:t>
      </w:r>
      <w:r w:rsidR="009C2E6F" w:rsidRPr="009C2E6F">
        <w:rPr>
          <w:sz w:val="28"/>
          <w:szCs w:val="28"/>
        </w:rPr>
        <w:t xml:space="preserve"> </w:t>
      </w:r>
      <w:r w:rsidR="00052028">
        <w:rPr>
          <w:sz w:val="28"/>
          <w:szCs w:val="28"/>
        </w:rPr>
        <w:t>«</w:t>
      </w:r>
      <w:r w:rsidR="009C2E6F" w:rsidRPr="009C2E6F">
        <w:rPr>
          <w:sz w:val="28"/>
          <w:szCs w:val="28"/>
        </w:rPr>
        <w:t>ПЭТ</w:t>
      </w:r>
      <w:r w:rsidR="00052028">
        <w:rPr>
          <w:sz w:val="28"/>
          <w:szCs w:val="28"/>
        </w:rPr>
        <w:t xml:space="preserve"> </w:t>
      </w:r>
      <w:r w:rsidR="009C2E6F" w:rsidRPr="009C2E6F">
        <w:rPr>
          <w:sz w:val="28"/>
          <w:szCs w:val="28"/>
        </w:rPr>
        <w:t>и</w:t>
      </w:r>
      <w:proofErr w:type="gramStart"/>
      <w:r w:rsidR="009C2E6F" w:rsidRPr="009C2E6F">
        <w:rPr>
          <w:sz w:val="28"/>
          <w:szCs w:val="28"/>
        </w:rPr>
        <w:t xml:space="preserve"> К</w:t>
      </w:r>
      <w:proofErr w:type="gramEnd"/>
      <w:r w:rsidR="00052028">
        <w:rPr>
          <w:sz w:val="28"/>
          <w:szCs w:val="28"/>
        </w:rPr>
        <w:t>»</w:t>
      </w:r>
      <w:r w:rsidR="009C2E6F" w:rsidRPr="009C2E6F">
        <w:rPr>
          <w:sz w:val="28"/>
          <w:szCs w:val="28"/>
        </w:rPr>
        <w:t>.</w:t>
      </w:r>
    </w:p>
    <w:p w:rsidR="009C2E6F" w:rsidRDefault="00F324C0" w:rsidP="00983981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О  взаимодейств</w:t>
      </w:r>
      <w:proofErr w:type="gramStart"/>
      <w:r>
        <w:rPr>
          <w:sz w:val="28"/>
          <w:szCs w:val="28"/>
        </w:rPr>
        <w:t>ии ООО</w:t>
      </w:r>
      <w:proofErr w:type="gramEnd"/>
      <w:r>
        <w:rPr>
          <w:sz w:val="28"/>
          <w:szCs w:val="28"/>
        </w:rPr>
        <w:t xml:space="preserve"> НПП </w:t>
      </w:r>
      <w:proofErr w:type="spellStart"/>
      <w:r>
        <w:rPr>
          <w:sz w:val="28"/>
          <w:szCs w:val="28"/>
        </w:rPr>
        <w:t>Наптон</w:t>
      </w:r>
      <w:proofErr w:type="spellEnd"/>
      <w:r>
        <w:rPr>
          <w:sz w:val="28"/>
          <w:szCs w:val="28"/>
        </w:rPr>
        <w:t xml:space="preserve"> </w:t>
      </w:r>
      <w:r w:rsidR="009C2E6F" w:rsidRPr="009C2E6F">
        <w:rPr>
          <w:sz w:val="28"/>
          <w:szCs w:val="28"/>
        </w:rPr>
        <w:t xml:space="preserve">  и  УРПН</w:t>
      </w:r>
      <w:r>
        <w:rPr>
          <w:sz w:val="28"/>
          <w:szCs w:val="28"/>
        </w:rPr>
        <w:t xml:space="preserve"> по РБ</w:t>
      </w:r>
    </w:p>
    <w:p w:rsidR="00847ABC" w:rsidRDefault="00847ABC" w:rsidP="00983981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О   приеме  в  члены  СРО  ООО «ЭВАЛОН» (г. Ишимбай</w:t>
      </w:r>
      <w:proofErr w:type="gramStart"/>
      <w:r>
        <w:rPr>
          <w:sz w:val="28"/>
          <w:szCs w:val="28"/>
        </w:rPr>
        <w:t xml:space="preserve"> )</w:t>
      </w:r>
      <w:proofErr w:type="gramEnd"/>
      <w:r>
        <w:rPr>
          <w:sz w:val="28"/>
          <w:szCs w:val="28"/>
        </w:rPr>
        <w:t>.</w:t>
      </w:r>
    </w:p>
    <w:p w:rsidR="00847ABC" w:rsidRDefault="00847ABC" w:rsidP="00847ABC">
      <w:pPr>
        <w:pStyle w:val="a3"/>
        <w:rPr>
          <w:sz w:val="28"/>
          <w:szCs w:val="28"/>
        </w:rPr>
      </w:pPr>
    </w:p>
    <w:p w:rsidR="00847ABC" w:rsidRDefault="00847ABC" w:rsidP="00847ABC">
      <w:pPr>
        <w:pStyle w:val="a3"/>
        <w:rPr>
          <w:sz w:val="28"/>
          <w:szCs w:val="28"/>
        </w:rPr>
      </w:pPr>
      <w:r>
        <w:rPr>
          <w:sz w:val="28"/>
          <w:szCs w:val="28"/>
        </w:rPr>
        <w:t>В  обсуждении  приняли участие   все     присутствующие  члены   совета.</w:t>
      </w:r>
    </w:p>
    <w:p w:rsidR="004726CA" w:rsidRDefault="004726CA" w:rsidP="00847ABC">
      <w:pPr>
        <w:pStyle w:val="a3"/>
        <w:rPr>
          <w:sz w:val="28"/>
          <w:szCs w:val="28"/>
        </w:rPr>
      </w:pPr>
    </w:p>
    <w:p w:rsidR="004726CA" w:rsidRDefault="004726CA" w:rsidP="00847ABC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Решение:</w:t>
      </w:r>
    </w:p>
    <w:p w:rsidR="004726CA" w:rsidRDefault="004726CA" w:rsidP="00847ABC">
      <w:pPr>
        <w:pStyle w:val="a3"/>
        <w:rPr>
          <w:sz w:val="28"/>
          <w:szCs w:val="28"/>
        </w:rPr>
      </w:pPr>
    </w:p>
    <w:p w:rsidR="004726CA" w:rsidRDefault="004726CA" w:rsidP="004726CA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 xml:space="preserve">В  связи  с    нарушением </w:t>
      </w:r>
      <w:r w:rsidR="005610FD">
        <w:rPr>
          <w:sz w:val="28"/>
          <w:szCs w:val="28"/>
        </w:rPr>
        <w:t xml:space="preserve">  организаторами     </w:t>
      </w:r>
      <w:r>
        <w:rPr>
          <w:sz w:val="28"/>
          <w:szCs w:val="28"/>
        </w:rPr>
        <w:t xml:space="preserve"> требований  законодательства  и  устава при проведении   общего  собрания  3  июля  2014  года (Москва)</w:t>
      </w:r>
      <w:r w:rsidR="00F324C0">
        <w:rPr>
          <w:sz w:val="28"/>
          <w:szCs w:val="28"/>
        </w:rPr>
        <w:t xml:space="preserve"> </w:t>
      </w:r>
      <w:r>
        <w:rPr>
          <w:sz w:val="28"/>
          <w:szCs w:val="28"/>
        </w:rPr>
        <w:t>и  дублированием  функций  Национального   Союза    СРО  по отходам (Москва и  С-Петербург)    приостановить     оформление   членства  в     Национальном  Союзе «</w:t>
      </w:r>
      <w:proofErr w:type="spellStart"/>
      <w:r>
        <w:rPr>
          <w:sz w:val="28"/>
          <w:szCs w:val="28"/>
        </w:rPr>
        <w:t>Инэкотехнологии</w:t>
      </w:r>
      <w:proofErr w:type="spellEnd"/>
      <w:r>
        <w:rPr>
          <w:sz w:val="28"/>
          <w:szCs w:val="28"/>
        </w:rPr>
        <w:t xml:space="preserve">»  до  рассмотрения   в  ГД </w:t>
      </w:r>
      <w:r w:rsidR="00F324C0">
        <w:rPr>
          <w:sz w:val="28"/>
          <w:szCs w:val="28"/>
        </w:rPr>
        <w:t xml:space="preserve">  ФС </w:t>
      </w:r>
      <w:r>
        <w:rPr>
          <w:sz w:val="28"/>
          <w:szCs w:val="28"/>
        </w:rPr>
        <w:t xml:space="preserve">РФ  законопроекта  по   отходам, предусматривающего  </w:t>
      </w:r>
      <w:r w:rsidR="005610FD">
        <w:rPr>
          <w:sz w:val="28"/>
          <w:szCs w:val="28"/>
        </w:rPr>
        <w:t xml:space="preserve">  статус   Национального  оператора  по  отходам.</w:t>
      </w:r>
      <w:proofErr w:type="gramEnd"/>
      <w:r w:rsidR="005610FD">
        <w:rPr>
          <w:sz w:val="28"/>
          <w:szCs w:val="28"/>
        </w:rPr>
        <w:t xml:space="preserve"> Провести   консультации     и продолжить обмен  информацией  с   Национальным  Союзом   СРО  по отходам  и  с  Национальным  Союзом   «</w:t>
      </w:r>
      <w:proofErr w:type="spellStart"/>
      <w:r w:rsidR="005610FD">
        <w:rPr>
          <w:sz w:val="28"/>
          <w:szCs w:val="28"/>
        </w:rPr>
        <w:t>Экотехнологии</w:t>
      </w:r>
      <w:proofErr w:type="spellEnd"/>
      <w:r w:rsidR="005610FD">
        <w:rPr>
          <w:sz w:val="28"/>
          <w:szCs w:val="28"/>
        </w:rPr>
        <w:t>».</w:t>
      </w:r>
    </w:p>
    <w:p w:rsidR="005610FD" w:rsidRDefault="005610FD" w:rsidP="004726CA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Утвердить  план  работы   СРО  на    июль </w:t>
      </w:r>
      <w:proofErr w:type="gramStart"/>
      <w:r>
        <w:rPr>
          <w:sz w:val="28"/>
          <w:szCs w:val="28"/>
        </w:rPr>
        <w:t>–д</w:t>
      </w:r>
      <w:proofErr w:type="gramEnd"/>
      <w:r>
        <w:rPr>
          <w:sz w:val="28"/>
          <w:szCs w:val="28"/>
        </w:rPr>
        <w:t>екабрь  2014  г.</w:t>
      </w:r>
    </w:p>
    <w:p w:rsidR="005610FD" w:rsidRDefault="005610FD" w:rsidP="004726CA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Продлить срок   ликвидации  задолженности  по членским взносам         отдельным  членам  СРО  до  1  сентября  2014  г</w:t>
      </w:r>
      <w:proofErr w:type="gramStart"/>
      <w:r>
        <w:rPr>
          <w:sz w:val="28"/>
          <w:szCs w:val="28"/>
        </w:rPr>
        <w:t xml:space="preserve">.. </w:t>
      </w:r>
      <w:proofErr w:type="gramEnd"/>
      <w:r>
        <w:rPr>
          <w:sz w:val="28"/>
          <w:szCs w:val="28"/>
        </w:rPr>
        <w:t xml:space="preserve">В   сентябре  с.г.  </w:t>
      </w:r>
      <w:r>
        <w:rPr>
          <w:sz w:val="28"/>
          <w:szCs w:val="28"/>
        </w:rPr>
        <w:lastRenderedPageBreak/>
        <w:t>рассмотреть вопрос  об исключении из состава  СРО    предприятия, не  оплатившие   членские  взносы   за 2014 год.</w:t>
      </w:r>
    </w:p>
    <w:p w:rsidR="005610FD" w:rsidRDefault="005610FD" w:rsidP="004726CA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 Принять  к  сведению  информацию  о    предстоящей  ликвидации  ГУП  </w:t>
      </w:r>
      <w:proofErr w:type="spellStart"/>
      <w:r>
        <w:rPr>
          <w:sz w:val="28"/>
          <w:szCs w:val="28"/>
        </w:rPr>
        <w:t>Табигат</w:t>
      </w:r>
      <w:proofErr w:type="spellEnd"/>
      <w:r>
        <w:rPr>
          <w:sz w:val="28"/>
          <w:szCs w:val="28"/>
        </w:rPr>
        <w:t xml:space="preserve">.     Принять  меры   по  привлечению  в  СРО  действующих       на полигонах   ГУП  </w:t>
      </w:r>
      <w:proofErr w:type="spellStart"/>
      <w:r>
        <w:rPr>
          <w:sz w:val="28"/>
          <w:szCs w:val="28"/>
        </w:rPr>
        <w:t>Табигат</w:t>
      </w:r>
      <w:proofErr w:type="spellEnd"/>
      <w:r>
        <w:rPr>
          <w:sz w:val="28"/>
          <w:szCs w:val="28"/>
        </w:rPr>
        <w:t xml:space="preserve">   предприятий,   соответствующих  требованиям  стандартов  СРО</w:t>
      </w:r>
      <w:r w:rsidR="00F324C0">
        <w:rPr>
          <w:sz w:val="28"/>
          <w:szCs w:val="28"/>
        </w:rPr>
        <w:t xml:space="preserve"> и законодательства</w:t>
      </w:r>
      <w:proofErr w:type="gramStart"/>
      <w:r>
        <w:rPr>
          <w:sz w:val="28"/>
          <w:szCs w:val="28"/>
        </w:rPr>
        <w:t>.</w:t>
      </w:r>
      <w:proofErr w:type="gramEnd"/>
      <w:r w:rsidR="00052028">
        <w:rPr>
          <w:sz w:val="28"/>
          <w:szCs w:val="28"/>
        </w:rPr>
        <w:t xml:space="preserve"> Провести  аналогичную работу  по привлечению  новых  членов  СРО  в   Челябинской  и Оренбургской  областях. </w:t>
      </w:r>
    </w:p>
    <w:p w:rsidR="005610FD" w:rsidRDefault="005610FD" w:rsidP="004726CA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 Поручить  председателю   СРО    принять  предложение   министра   ПП </w:t>
      </w:r>
      <w:r w:rsidR="00F324C0">
        <w:rPr>
          <w:sz w:val="28"/>
          <w:szCs w:val="28"/>
        </w:rPr>
        <w:t>и</w:t>
      </w:r>
      <w:proofErr w:type="gramStart"/>
      <w:r w:rsidR="00F324C0">
        <w:rPr>
          <w:sz w:val="28"/>
          <w:szCs w:val="28"/>
        </w:rPr>
        <w:t xml:space="preserve"> Э</w:t>
      </w:r>
      <w:proofErr w:type="gramEnd"/>
      <w:r w:rsidR="00F324C0">
        <w:rPr>
          <w:sz w:val="28"/>
          <w:szCs w:val="28"/>
        </w:rPr>
        <w:t xml:space="preserve">  </w:t>
      </w:r>
      <w:proofErr w:type="spellStart"/>
      <w:r w:rsidR="00F324C0">
        <w:rPr>
          <w:sz w:val="28"/>
          <w:szCs w:val="28"/>
        </w:rPr>
        <w:t>Хадыева</w:t>
      </w:r>
      <w:proofErr w:type="spellEnd"/>
      <w:r w:rsidR="00F324C0">
        <w:rPr>
          <w:sz w:val="28"/>
          <w:szCs w:val="28"/>
        </w:rPr>
        <w:t xml:space="preserve">  И.Р.  по</w:t>
      </w:r>
      <w:r>
        <w:rPr>
          <w:sz w:val="28"/>
          <w:szCs w:val="28"/>
        </w:rPr>
        <w:t xml:space="preserve">  участи</w:t>
      </w:r>
      <w:r w:rsidR="00F324C0">
        <w:rPr>
          <w:sz w:val="28"/>
          <w:szCs w:val="28"/>
        </w:rPr>
        <w:t>ю</w:t>
      </w:r>
      <w:r>
        <w:rPr>
          <w:sz w:val="28"/>
          <w:szCs w:val="28"/>
        </w:rPr>
        <w:t xml:space="preserve">  в  коллегии  Минэкологии  РБ 31  июля 2014  года  и  довести  до  сведения расширенной   коллегии</w:t>
      </w:r>
      <w:r w:rsidR="00136701">
        <w:rPr>
          <w:sz w:val="28"/>
          <w:szCs w:val="28"/>
        </w:rPr>
        <w:t xml:space="preserve">      информацию о необходимости  срочной  реорганизации   неэффективно  действующей системы управления  отходами в  РБ  и  о реформировании   Общественного  экологического Совета   Минэкологии  РБ.</w:t>
      </w:r>
    </w:p>
    <w:p w:rsidR="00136701" w:rsidRDefault="00136701" w:rsidP="004726CA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Принять  к  руководству    приказ </w:t>
      </w:r>
      <w:r w:rsidR="00547A6C">
        <w:rPr>
          <w:sz w:val="28"/>
          <w:szCs w:val="28"/>
        </w:rPr>
        <w:t xml:space="preserve">  Росприроднадзора  №255  о  введении  в  действие     порядка  регистрации  объектов  размещения  отходов   в ГРОРО  и применени</w:t>
      </w:r>
      <w:r w:rsidR="00901A7D">
        <w:rPr>
          <w:sz w:val="28"/>
          <w:szCs w:val="28"/>
        </w:rPr>
        <w:t>и</w:t>
      </w:r>
      <w:r w:rsidR="00547A6C">
        <w:rPr>
          <w:sz w:val="28"/>
          <w:szCs w:val="28"/>
        </w:rPr>
        <w:t xml:space="preserve">    санкций</w:t>
      </w:r>
      <w:proofErr w:type="gramStart"/>
      <w:r w:rsidR="00547A6C">
        <w:rPr>
          <w:sz w:val="28"/>
          <w:szCs w:val="28"/>
        </w:rPr>
        <w:t xml:space="preserve"> ,</w:t>
      </w:r>
      <w:proofErr w:type="gramEnd"/>
      <w:r w:rsidR="00547A6C">
        <w:rPr>
          <w:sz w:val="28"/>
          <w:szCs w:val="28"/>
        </w:rPr>
        <w:t xml:space="preserve"> нарушающих запрет  размещения   отходов    на незарегистрированных  объектах.  Принять участие  в  работе    Межведомственной   комиссии  по   координации     управления  отходами    при  Управлении  Росприроднадзора  по РБ</w:t>
      </w:r>
      <w:r w:rsidR="00901A7D">
        <w:rPr>
          <w:sz w:val="28"/>
          <w:szCs w:val="28"/>
        </w:rPr>
        <w:t>.</w:t>
      </w:r>
    </w:p>
    <w:p w:rsidR="00901A7D" w:rsidRDefault="00901A7D" w:rsidP="004726CA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 Инициировать     проведение    межведомственной    камеральной проверки      учета  образования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движения и размещения опасных   отходов  производства   на   примере  одного  из  городов  Республики  Башкортостан.</w:t>
      </w:r>
    </w:p>
    <w:p w:rsidR="00901A7D" w:rsidRDefault="00901A7D" w:rsidP="004726CA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Принять к  сведению   обращение  Союза  экологов  РБ   и иных  общественных  организаций в Комиссию  по ТЭК и экологической  безопасности  Администрации   Президента  РФ   по  фактам  систематических  и грубых  нарушений   экологического  законодательства  на  нефтепромыслах  АНК </w:t>
      </w:r>
      <w:proofErr w:type="spellStart"/>
      <w:r>
        <w:rPr>
          <w:sz w:val="28"/>
          <w:szCs w:val="28"/>
        </w:rPr>
        <w:t>Башнефть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 xml:space="preserve">включая  проблему  переработки  </w:t>
      </w:r>
      <w:proofErr w:type="spellStart"/>
      <w:r>
        <w:rPr>
          <w:sz w:val="28"/>
          <w:szCs w:val="28"/>
        </w:rPr>
        <w:t>нефтешламов</w:t>
      </w:r>
      <w:proofErr w:type="spellEnd"/>
      <w:r>
        <w:rPr>
          <w:sz w:val="28"/>
          <w:szCs w:val="28"/>
        </w:rPr>
        <w:t>).</w:t>
      </w:r>
    </w:p>
    <w:p w:rsidR="00901A7D" w:rsidRDefault="00901A7D" w:rsidP="004726CA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Принять   к  сведению положительные   результаты  работы   комиссии  Уполномоченного  по правам  предпринимателей  РБ и  СРО НПО ОПРО  по   обращениям   ООО «</w:t>
      </w:r>
      <w:proofErr w:type="spellStart"/>
      <w:r>
        <w:rPr>
          <w:sz w:val="28"/>
          <w:szCs w:val="28"/>
        </w:rPr>
        <w:t>Экополигон</w:t>
      </w:r>
      <w:proofErr w:type="spellEnd"/>
      <w:r>
        <w:rPr>
          <w:sz w:val="28"/>
          <w:szCs w:val="28"/>
        </w:rPr>
        <w:t xml:space="preserve">» (Мелеуз)   </w:t>
      </w:r>
      <w:proofErr w:type="gramStart"/>
      <w:r>
        <w:rPr>
          <w:sz w:val="28"/>
          <w:szCs w:val="28"/>
        </w:rPr>
        <w:t>и   ООО</w:t>
      </w:r>
      <w:proofErr w:type="gram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ПЭТиК</w:t>
      </w:r>
      <w:proofErr w:type="spellEnd"/>
      <w:r>
        <w:rPr>
          <w:sz w:val="28"/>
          <w:szCs w:val="28"/>
        </w:rPr>
        <w:t>» (Ишимбай).</w:t>
      </w:r>
    </w:p>
    <w:p w:rsidR="00901A7D" w:rsidRDefault="00901A7D" w:rsidP="004726CA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 С   целью       координации   достоверного  учета  образования  и обезвреживания     отходов  производства  в  РБ       поручить   ООО НПП «НАПТОН»  передать   в   Управление  Росприроднадзора  по РБ  перечень   действующих   договоров  на прием  </w:t>
      </w:r>
      <w:proofErr w:type="spellStart"/>
      <w:r>
        <w:rPr>
          <w:sz w:val="28"/>
          <w:szCs w:val="28"/>
        </w:rPr>
        <w:t>промотходов</w:t>
      </w:r>
      <w:proofErr w:type="spellEnd"/>
      <w:r>
        <w:rPr>
          <w:sz w:val="28"/>
          <w:szCs w:val="28"/>
        </w:rPr>
        <w:t>.</w:t>
      </w:r>
    </w:p>
    <w:p w:rsidR="00901A7D" w:rsidRDefault="00901A7D" w:rsidP="004726CA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 Принять  в  члены</w:t>
      </w:r>
      <w:r w:rsidRPr="00901A7D">
        <w:rPr>
          <w:sz w:val="28"/>
          <w:szCs w:val="28"/>
        </w:rPr>
        <w:t xml:space="preserve"> </w:t>
      </w:r>
      <w:r>
        <w:rPr>
          <w:sz w:val="28"/>
          <w:szCs w:val="28"/>
        </w:rPr>
        <w:t>СРО  ООО «ЭВАЛОН» (г. Ишимбай</w:t>
      </w:r>
      <w:proofErr w:type="gramStart"/>
      <w:r>
        <w:rPr>
          <w:sz w:val="28"/>
          <w:szCs w:val="28"/>
        </w:rPr>
        <w:t xml:space="preserve"> )</w:t>
      </w:r>
      <w:proofErr w:type="gramEnd"/>
      <w:r>
        <w:rPr>
          <w:sz w:val="28"/>
          <w:szCs w:val="28"/>
        </w:rPr>
        <w:t>.</w:t>
      </w:r>
    </w:p>
    <w:p w:rsidR="00F324C0" w:rsidRDefault="00F324C0" w:rsidP="00F324C0">
      <w:pPr>
        <w:pStyle w:val="a3"/>
        <w:ind w:left="1080"/>
        <w:rPr>
          <w:sz w:val="28"/>
          <w:szCs w:val="28"/>
        </w:rPr>
      </w:pPr>
    </w:p>
    <w:p w:rsidR="00F324C0" w:rsidRDefault="00F324C0" w:rsidP="00F324C0">
      <w:pPr>
        <w:pStyle w:val="a3"/>
        <w:ind w:left="1080"/>
        <w:rPr>
          <w:sz w:val="28"/>
          <w:szCs w:val="28"/>
        </w:rPr>
      </w:pPr>
    </w:p>
    <w:p w:rsidR="00F324C0" w:rsidRDefault="00F324C0" w:rsidP="00F324C0">
      <w:pPr>
        <w:pStyle w:val="a3"/>
        <w:ind w:left="1080"/>
        <w:rPr>
          <w:sz w:val="28"/>
          <w:szCs w:val="28"/>
        </w:rPr>
      </w:pPr>
    </w:p>
    <w:p w:rsidR="00F324C0" w:rsidRDefault="00F324C0" w:rsidP="00F324C0">
      <w:pPr>
        <w:pStyle w:val="a3"/>
        <w:ind w:left="1080"/>
        <w:rPr>
          <w:sz w:val="28"/>
          <w:szCs w:val="28"/>
        </w:rPr>
      </w:pPr>
      <w:r>
        <w:rPr>
          <w:sz w:val="28"/>
          <w:szCs w:val="28"/>
        </w:rPr>
        <w:t>Председатель   СРО НП ОПРО: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А.К. Веселов</w:t>
      </w:r>
    </w:p>
    <w:p w:rsidR="00847ABC" w:rsidRPr="009C2E6F" w:rsidRDefault="00847ABC" w:rsidP="00847ABC">
      <w:pPr>
        <w:pStyle w:val="a3"/>
        <w:rPr>
          <w:sz w:val="28"/>
          <w:szCs w:val="28"/>
        </w:rPr>
      </w:pPr>
    </w:p>
    <w:sectPr w:rsidR="00847ABC" w:rsidRPr="009C2E6F" w:rsidSect="00B058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C0156"/>
    <w:multiLevelType w:val="hybridMultilevel"/>
    <w:tmpl w:val="AD96CB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A14788"/>
    <w:multiLevelType w:val="hybridMultilevel"/>
    <w:tmpl w:val="B0B46EA6"/>
    <w:lvl w:ilvl="0" w:tplc="76F876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attachedTemplate r:id="rId1"/>
  <w:stylePaneFormatFilter w:val="3F01"/>
  <w:defaultTabStop w:val="708"/>
  <w:characterSpacingControl w:val="doNotCompress"/>
  <w:compat/>
  <w:rsids>
    <w:rsidRoot w:val="00FC5C14"/>
    <w:rsid w:val="00024508"/>
    <w:rsid w:val="000368B4"/>
    <w:rsid w:val="00052028"/>
    <w:rsid w:val="00052115"/>
    <w:rsid w:val="00053902"/>
    <w:rsid w:val="000612EF"/>
    <w:rsid w:val="00070ADA"/>
    <w:rsid w:val="0007544C"/>
    <w:rsid w:val="000768E3"/>
    <w:rsid w:val="000E76D0"/>
    <w:rsid w:val="000F0355"/>
    <w:rsid w:val="001121E1"/>
    <w:rsid w:val="00112CB0"/>
    <w:rsid w:val="00136701"/>
    <w:rsid w:val="00147DA0"/>
    <w:rsid w:val="00163E9C"/>
    <w:rsid w:val="001738D2"/>
    <w:rsid w:val="00182484"/>
    <w:rsid w:val="00191710"/>
    <w:rsid w:val="001C4216"/>
    <w:rsid w:val="001C44C0"/>
    <w:rsid w:val="001D2E9B"/>
    <w:rsid w:val="001D6F19"/>
    <w:rsid w:val="00214AAE"/>
    <w:rsid w:val="00215CED"/>
    <w:rsid w:val="00242714"/>
    <w:rsid w:val="00254154"/>
    <w:rsid w:val="0028350A"/>
    <w:rsid w:val="00295076"/>
    <w:rsid w:val="002C3B5A"/>
    <w:rsid w:val="003010EC"/>
    <w:rsid w:val="00306F86"/>
    <w:rsid w:val="00316A94"/>
    <w:rsid w:val="00320E5A"/>
    <w:rsid w:val="003559CF"/>
    <w:rsid w:val="003A4A62"/>
    <w:rsid w:val="003D46D3"/>
    <w:rsid w:val="00411343"/>
    <w:rsid w:val="0041530F"/>
    <w:rsid w:val="004726CA"/>
    <w:rsid w:val="004C22FA"/>
    <w:rsid w:val="004D3B6F"/>
    <w:rsid w:val="004E207A"/>
    <w:rsid w:val="004F341B"/>
    <w:rsid w:val="00505698"/>
    <w:rsid w:val="00547A6C"/>
    <w:rsid w:val="005610FD"/>
    <w:rsid w:val="005648EB"/>
    <w:rsid w:val="005B2160"/>
    <w:rsid w:val="005B7E04"/>
    <w:rsid w:val="006003D8"/>
    <w:rsid w:val="00626A9C"/>
    <w:rsid w:val="0064291D"/>
    <w:rsid w:val="00666397"/>
    <w:rsid w:val="00681D3A"/>
    <w:rsid w:val="006C2822"/>
    <w:rsid w:val="006E06F5"/>
    <w:rsid w:val="00704BC7"/>
    <w:rsid w:val="00726157"/>
    <w:rsid w:val="007330A0"/>
    <w:rsid w:val="00757552"/>
    <w:rsid w:val="00776200"/>
    <w:rsid w:val="007E24D8"/>
    <w:rsid w:val="0080644A"/>
    <w:rsid w:val="0081420C"/>
    <w:rsid w:val="00827325"/>
    <w:rsid w:val="0084317D"/>
    <w:rsid w:val="00847ABC"/>
    <w:rsid w:val="00860118"/>
    <w:rsid w:val="00862596"/>
    <w:rsid w:val="008719DD"/>
    <w:rsid w:val="008A196C"/>
    <w:rsid w:val="008A2315"/>
    <w:rsid w:val="008B7197"/>
    <w:rsid w:val="008D0060"/>
    <w:rsid w:val="008D3908"/>
    <w:rsid w:val="00901A7D"/>
    <w:rsid w:val="00926ADB"/>
    <w:rsid w:val="00932CD0"/>
    <w:rsid w:val="00934529"/>
    <w:rsid w:val="0096198A"/>
    <w:rsid w:val="00983981"/>
    <w:rsid w:val="009841B1"/>
    <w:rsid w:val="009C2E6F"/>
    <w:rsid w:val="009D2174"/>
    <w:rsid w:val="00A03DCF"/>
    <w:rsid w:val="00A05B9B"/>
    <w:rsid w:val="00A17480"/>
    <w:rsid w:val="00A83236"/>
    <w:rsid w:val="00A901CA"/>
    <w:rsid w:val="00AE5E67"/>
    <w:rsid w:val="00AF456E"/>
    <w:rsid w:val="00B0586E"/>
    <w:rsid w:val="00B109E3"/>
    <w:rsid w:val="00B2532D"/>
    <w:rsid w:val="00B44428"/>
    <w:rsid w:val="00B90429"/>
    <w:rsid w:val="00BB22D9"/>
    <w:rsid w:val="00BC6357"/>
    <w:rsid w:val="00BF41C7"/>
    <w:rsid w:val="00C16147"/>
    <w:rsid w:val="00C6459D"/>
    <w:rsid w:val="00CA5260"/>
    <w:rsid w:val="00CB2A24"/>
    <w:rsid w:val="00CC1456"/>
    <w:rsid w:val="00CD5A76"/>
    <w:rsid w:val="00CE20F9"/>
    <w:rsid w:val="00D1783D"/>
    <w:rsid w:val="00D207C4"/>
    <w:rsid w:val="00D27772"/>
    <w:rsid w:val="00D40D5B"/>
    <w:rsid w:val="00D61E2D"/>
    <w:rsid w:val="00D80771"/>
    <w:rsid w:val="00D91220"/>
    <w:rsid w:val="00D936FB"/>
    <w:rsid w:val="00DA6F22"/>
    <w:rsid w:val="00DF0554"/>
    <w:rsid w:val="00E001C2"/>
    <w:rsid w:val="00E35359"/>
    <w:rsid w:val="00E40C75"/>
    <w:rsid w:val="00E50372"/>
    <w:rsid w:val="00E50DCC"/>
    <w:rsid w:val="00E71930"/>
    <w:rsid w:val="00E821E0"/>
    <w:rsid w:val="00EA7873"/>
    <w:rsid w:val="00EC2981"/>
    <w:rsid w:val="00EC5F05"/>
    <w:rsid w:val="00EE42D5"/>
    <w:rsid w:val="00F27D60"/>
    <w:rsid w:val="00F324C0"/>
    <w:rsid w:val="00F54000"/>
    <w:rsid w:val="00F65F80"/>
    <w:rsid w:val="00F8087D"/>
    <w:rsid w:val="00F90690"/>
    <w:rsid w:val="00FC5C14"/>
    <w:rsid w:val="00FD2F29"/>
    <w:rsid w:val="00FF6A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0586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3981"/>
    <w:pPr>
      <w:ind w:left="720"/>
      <w:contextualSpacing/>
    </w:pPr>
  </w:style>
  <w:style w:type="paragraph" w:styleId="a4">
    <w:name w:val="Balloon Text"/>
    <w:basedOn w:val="a"/>
    <w:link w:val="a5"/>
    <w:rsid w:val="007E24D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7E24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\Application%20Data\Microsoft\&#1064;&#1072;&#1073;&#1083;&#1086;&#1085;&#1099;\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4</TotalTime>
  <Pages>3</Pages>
  <Words>622</Words>
  <Characters>3547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4161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2014-08-05T07:34:00Z</cp:lastPrinted>
  <dcterms:created xsi:type="dcterms:W3CDTF">2014-08-05T07:34:00Z</dcterms:created>
  <dcterms:modified xsi:type="dcterms:W3CDTF">2014-08-05T07:37:00Z</dcterms:modified>
</cp:coreProperties>
</file>